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5"/>
        <w:gridCol w:w="430"/>
        <w:gridCol w:w="5779"/>
      </w:tblGrid>
      <w:tr w:rsidR="001B2ABD" w:rsidRPr="00D40ACF" w:rsidTr="001D5F90">
        <w:trPr>
          <w:trHeight w:val="9168"/>
        </w:trPr>
        <w:tc>
          <w:tcPr>
            <w:tcW w:w="3215" w:type="dxa"/>
          </w:tcPr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</w:p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</w:p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  <w:r w:rsidRPr="00EF0DD9">
              <w:rPr>
                <w:noProof/>
                <w:lang w:val="pt-BR" w:eastAsia="pt-BR"/>
              </w:rPr>
              <w:drawing>
                <wp:inline distT="0" distB="0" distL="0" distR="0">
                  <wp:extent cx="4686300" cy="252412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</w:p>
          <w:p w:rsidR="001B2ABD" w:rsidRPr="00BF72FC" w:rsidRDefault="004624DC" w:rsidP="00036450">
            <w:pPr>
              <w:pStyle w:val="Ttulo3"/>
              <w:rPr>
                <w:noProof/>
                <w:sz w:val="24"/>
                <w:lang w:val="pt-BR"/>
              </w:rPr>
            </w:pPr>
            <w:r w:rsidRPr="00BF72FC">
              <w:rPr>
                <w:noProof/>
                <w:sz w:val="24"/>
                <w:lang w:val="pt-BR"/>
              </w:rPr>
              <w:t xml:space="preserve">idade </w:t>
            </w:r>
          </w:p>
          <w:p w:rsidR="00036450" w:rsidRPr="0047292D" w:rsidRDefault="00703C69" w:rsidP="006A6B30">
            <w:pPr>
              <w:spacing w:before="240"/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 xml:space="preserve">29 </w:t>
            </w:r>
            <w:r w:rsidR="006A6B30" w:rsidRPr="0047292D">
              <w:rPr>
                <w:noProof/>
                <w:sz w:val="22"/>
                <w:lang w:val="pt-BR"/>
              </w:rPr>
              <w:t>anos  (</w:t>
            </w:r>
            <w:r w:rsidR="004624DC" w:rsidRPr="0047292D">
              <w:rPr>
                <w:noProof/>
                <w:sz w:val="22"/>
                <w:lang w:val="pt-BR"/>
              </w:rPr>
              <w:t>24/03/1994</w:t>
            </w:r>
            <w:r w:rsidR="006A6B30" w:rsidRPr="0047292D">
              <w:rPr>
                <w:noProof/>
                <w:sz w:val="22"/>
                <w:lang w:val="pt-BR"/>
              </w:rPr>
              <w:t>)</w:t>
            </w:r>
          </w:p>
          <w:p w:rsidR="009E48E3" w:rsidRPr="0047292D" w:rsidRDefault="009E48E3" w:rsidP="006A6B30">
            <w:pPr>
              <w:spacing w:before="240"/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1 filho</w:t>
            </w:r>
          </w:p>
          <w:p w:rsidR="00036450" w:rsidRPr="00BF72FC" w:rsidRDefault="00036450" w:rsidP="00036450">
            <w:pPr>
              <w:rPr>
                <w:noProof/>
                <w:sz w:val="24"/>
                <w:szCs w:val="24"/>
                <w:lang w:val="pt-BR"/>
              </w:rPr>
            </w:pPr>
          </w:p>
          <w:sdt>
            <w:sdtPr>
              <w:rPr>
                <w:noProof/>
                <w:sz w:val="24"/>
                <w:lang w:val="pt-BR"/>
              </w:rPr>
              <w:id w:val="-1954003311"/>
              <w:placeholder>
                <w:docPart w:val="2C144926C53944CFA54CF1A1D521C721"/>
              </w:placeholder>
              <w:temporary/>
              <w:showingPlcHdr/>
              <w15:appearance w15:val="hidden"/>
            </w:sdtPr>
            <w:sdtEndPr/>
            <w:sdtContent>
              <w:p w:rsidR="00036450" w:rsidRPr="00BF72FC" w:rsidRDefault="00CB0055" w:rsidP="00CB0055">
                <w:pPr>
                  <w:pStyle w:val="Ttulo3"/>
                  <w:rPr>
                    <w:noProof/>
                    <w:sz w:val="24"/>
                    <w:lang w:val="pt-BR"/>
                  </w:rPr>
                </w:pPr>
                <w:r w:rsidRPr="00BF72FC">
                  <w:rPr>
                    <w:noProof/>
                    <w:sz w:val="24"/>
                    <w:lang w:val="pt-BR" w:bidi="pt-BR"/>
                  </w:rPr>
                  <w:t>Contato</w:t>
                </w:r>
              </w:p>
            </w:sdtContent>
          </w:sdt>
          <w:sdt>
            <w:sdtPr>
              <w:rPr>
                <w:noProof/>
                <w:sz w:val="22"/>
                <w:lang w:val="pt-BR"/>
              </w:rPr>
              <w:id w:val="1111563247"/>
              <w:placeholder>
                <w:docPart w:val="CA72B7F13DA0437AB8A284ECADD6AC0B"/>
              </w:placeholder>
              <w:temporary/>
              <w:showingPlcHdr/>
              <w15:appearance w15:val="hidden"/>
            </w:sdtPr>
            <w:sdtEndPr/>
            <w:sdtContent>
              <w:p w:rsidR="004D3011" w:rsidRPr="0047292D" w:rsidRDefault="004D3011" w:rsidP="004D3011">
                <w:pPr>
                  <w:rPr>
                    <w:noProof/>
                    <w:sz w:val="22"/>
                    <w:lang w:val="pt-BR"/>
                  </w:rPr>
                </w:pPr>
                <w:r w:rsidRPr="0047292D">
                  <w:rPr>
                    <w:noProof/>
                    <w:sz w:val="22"/>
                    <w:lang w:val="pt-BR" w:bidi="pt-BR"/>
                  </w:rPr>
                  <w:t>TELEFONE:</w:t>
                </w:r>
              </w:p>
            </w:sdtContent>
          </w:sdt>
          <w:p w:rsidR="004D3011" w:rsidRPr="0047292D" w:rsidRDefault="00BD5D24" w:rsidP="004D3011">
            <w:pPr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(24)99948-6104</w:t>
            </w:r>
          </w:p>
          <w:p w:rsidR="009E48E3" w:rsidRPr="0047292D" w:rsidRDefault="009E48E3" w:rsidP="004D3011">
            <w:pPr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(24)99994-4692</w:t>
            </w: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sdt>
            <w:sdtPr>
              <w:rPr>
                <w:noProof/>
                <w:sz w:val="24"/>
                <w:szCs w:val="24"/>
                <w:lang w:val="pt-BR"/>
              </w:rPr>
              <w:id w:val="-240260293"/>
              <w:placeholder>
                <w:docPart w:val="40E511E59C5B40F184A49400FF39A448"/>
              </w:placeholder>
              <w:temporary/>
              <w:showingPlcHdr/>
              <w15:appearance w15:val="hidden"/>
            </w:sdtPr>
            <w:sdtEndPr/>
            <w:sdtContent>
              <w:p w:rsidR="004D3011" w:rsidRPr="00BF72FC" w:rsidRDefault="004D3011" w:rsidP="004D3011">
                <w:pPr>
                  <w:rPr>
                    <w:noProof/>
                    <w:sz w:val="24"/>
                    <w:szCs w:val="24"/>
                    <w:lang w:val="pt-BR"/>
                  </w:rPr>
                </w:pPr>
                <w:r w:rsidRPr="00BF72FC">
                  <w:rPr>
                    <w:b/>
                    <w:noProof/>
                    <w:color w:val="548AB7" w:themeColor="accent1" w:themeShade="BF"/>
                    <w:sz w:val="24"/>
                    <w:szCs w:val="24"/>
                    <w:lang w:val="pt-BR" w:bidi="pt-BR"/>
                  </w:rPr>
                  <w:t>EMAIL:</w:t>
                </w:r>
              </w:p>
            </w:sdtContent>
          </w:sdt>
          <w:p w:rsidR="0047292D" w:rsidRDefault="00BD5D24" w:rsidP="002D5281">
            <w:pPr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mariatereza_pacheco@</w:t>
            </w:r>
          </w:p>
          <w:p w:rsidR="00036450" w:rsidRPr="0047292D" w:rsidRDefault="00BD5D24" w:rsidP="002D5281">
            <w:pPr>
              <w:rPr>
                <w:rStyle w:val="Hyperlink"/>
                <w:noProof/>
                <w:color w:val="auto"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hotmail.com.br</w:t>
            </w:r>
          </w:p>
          <w:p w:rsidR="004142CD" w:rsidRPr="00BF72FC" w:rsidRDefault="004142CD" w:rsidP="004142CD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BF72FC" w:rsidRDefault="00BD5D24" w:rsidP="00CB0055">
            <w:pPr>
              <w:pStyle w:val="Ttulo3"/>
              <w:rPr>
                <w:noProof/>
                <w:sz w:val="24"/>
                <w:lang w:val="pt-BR"/>
              </w:rPr>
            </w:pPr>
            <w:r w:rsidRPr="00BF72FC">
              <w:rPr>
                <w:noProof/>
                <w:sz w:val="24"/>
                <w:lang w:val="pt-BR"/>
              </w:rPr>
              <w:t>Endereço</w:t>
            </w:r>
          </w:p>
          <w:p w:rsidR="00BD5D24" w:rsidRPr="0047292D" w:rsidRDefault="00703C69" w:rsidP="004D3011">
            <w:pPr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Bairro Recanto Feliz</w:t>
            </w:r>
            <w:r w:rsidR="007F7641" w:rsidRPr="0047292D">
              <w:rPr>
                <w:noProof/>
                <w:sz w:val="22"/>
                <w:lang w:val="pt-BR"/>
              </w:rPr>
              <w:t>,</w:t>
            </w:r>
          </w:p>
          <w:p w:rsidR="00BD5D24" w:rsidRPr="0047292D" w:rsidRDefault="00703C69" w:rsidP="004D3011">
            <w:pPr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Barra do Piraí</w:t>
            </w:r>
            <w:r w:rsidR="00BD5D24" w:rsidRPr="0047292D">
              <w:rPr>
                <w:noProof/>
                <w:sz w:val="22"/>
                <w:lang w:val="pt-BR"/>
              </w:rPr>
              <w:t xml:space="preserve"> -RJ</w:t>
            </w: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D40ACF" w:rsidRDefault="004D3011" w:rsidP="004D3011">
            <w:pPr>
              <w:rPr>
                <w:noProof/>
                <w:lang w:val="pt-BR"/>
              </w:rPr>
            </w:pPr>
          </w:p>
          <w:p w:rsidR="004D3011" w:rsidRPr="00D40ACF" w:rsidRDefault="004D3011" w:rsidP="007F7641">
            <w:pPr>
              <w:rPr>
                <w:noProof/>
                <w:lang w:val="pt-BR"/>
              </w:rPr>
            </w:pPr>
          </w:p>
        </w:tc>
        <w:tc>
          <w:tcPr>
            <w:tcW w:w="430" w:type="dxa"/>
          </w:tcPr>
          <w:p w:rsidR="001B2ABD" w:rsidRDefault="001B2ABD" w:rsidP="000C45FF">
            <w:pPr>
              <w:tabs>
                <w:tab w:val="left" w:pos="990"/>
              </w:tabs>
              <w:rPr>
                <w:noProof/>
                <w:lang w:val="pt-BR"/>
              </w:rPr>
            </w:pPr>
          </w:p>
          <w:p w:rsidR="00EF0DD9" w:rsidRPr="00D40ACF" w:rsidRDefault="00EF0DD9" w:rsidP="000C45FF">
            <w:pPr>
              <w:tabs>
                <w:tab w:val="left" w:pos="990"/>
              </w:tabs>
              <w:rPr>
                <w:noProof/>
                <w:lang w:val="pt-BR"/>
              </w:rPr>
            </w:pPr>
          </w:p>
        </w:tc>
        <w:tc>
          <w:tcPr>
            <w:tcW w:w="5779" w:type="dxa"/>
          </w:tcPr>
          <w:p w:rsidR="00592EE1" w:rsidRPr="00592EE1" w:rsidRDefault="00E54A36" w:rsidP="00592EE1">
            <w:pPr>
              <w:pStyle w:val="Ttulo2"/>
              <w:pBdr>
                <w:bottom w:val="none" w:sz="0" w:space="0" w:color="auto"/>
              </w:pBdr>
              <w:tabs>
                <w:tab w:val="left" w:pos="1995"/>
              </w:tabs>
              <w:rPr>
                <w:b w:val="0"/>
                <w:noProof/>
                <w:sz w:val="40"/>
                <w:szCs w:val="40"/>
                <w:lang w:val="pt-BR"/>
              </w:rPr>
            </w:pPr>
            <w:r w:rsidRPr="00E54A36">
              <w:rPr>
                <w:b w:val="0"/>
                <w:noProof/>
                <w:sz w:val="40"/>
                <w:szCs w:val="40"/>
                <w:lang w:val="pt-BR"/>
              </w:rPr>
              <w:t>MARIA TEREZA De ARAUJO PACHECO FARIA</w:t>
            </w:r>
          </w:p>
          <w:p w:rsidR="00592EE1" w:rsidRPr="00592EE1" w:rsidRDefault="00592EE1" w:rsidP="00592EE1">
            <w:pPr>
              <w:rPr>
                <w:lang w:val="pt-BR"/>
              </w:rPr>
            </w:pPr>
          </w:p>
          <w:p w:rsidR="00BF72FC" w:rsidRPr="009F1EFE" w:rsidRDefault="00BF72FC" w:rsidP="009F1EFE">
            <w:pPr>
              <w:pBdr>
                <w:bottom w:val="single" w:sz="4" w:space="1" w:color="94B6D2" w:themeColor="accent1"/>
              </w:pBdr>
              <w:rPr>
                <w:b/>
                <w:sz w:val="24"/>
                <w:szCs w:val="24"/>
                <w:lang w:val="pt-BR"/>
              </w:rPr>
            </w:pPr>
            <w:r w:rsidRPr="009F1EFE">
              <w:rPr>
                <w:b/>
                <w:sz w:val="24"/>
                <w:szCs w:val="24"/>
                <w:lang w:val="pt-BR"/>
              </w:rPr>
              <w:t>PERFIL</w:t>
            </w:r>
          </w:p>
          <w:p w:rsidR="00592EE1" w:rsidRDefault="009F1EFE" w:rsidP="00592EE1">
            <w:pPr>
              <w:rPr>
                <w:sz w:val="24"/>
                <w:szCs w:val="24"/>
                <w:lang w:val="pt-BR"/>
              </w:rPr>
            </w:pPr>
            <w:r w:rsidRPr="009F1EFE">
              <w:rPr>
                <w:sz w:val="24"/>
                <w:szCs w:val="24"/>
                <w:lang w:val="pt-BR"/>
              </w:rPr>
              <w:t>Boa comunicação;</w:t>
            </w:r>
          </w:p>
          <w:p w:rsidR="00592EE1" w:rsidRDefault="00592EE1" w:rsidP="00592EE1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Organizada;</w:t>
            </w:r>
          </w:p>
          <w:p w:rsidR="009F1EFE" w:rsidRPr="009F1EFE" w:rsidRDefault="009F1EFE" w:rsidP="00592EE1">
            <w:pPr>
              <w:rPr>
                <w:sz w:val="24"/>
                <w:szCs w:val="24"/>
                <w:lang w:val="pt-BR"/>
              </w:rPr>
            </w:pPr>
            <w:r w:rsidRPr="009F1EFE">
              <w:rPr>
                <w:sz w:val="24"/>
                <w:szCs w:val="24"/>
                <w:lang w:val="pt-BR"/>
              </w:rPr>
              <w:t>Fácil aprendizagem;</w:t>
            </w:r>
          </w:p>
          <w:p w:rsidR="00BF72FC" w:rsidRDefault="009F1EFE" w:rsidP="00592EE1">
            <w:pPr>
              <w:rPr>
                <w:sz w:val="24"/>
                <w:szCs w:val="24"/>
                <w:lang w:val="pt-BR"/>
              </w:rPr>
            </w:pPr>
            <w:r w:rsidRPr="009F1EFE">
              <w:rPr>
                <w:sz w:val="24"/>
                <w:szCs w:val="24"/>
                <w:lang w:val="pt-BR"/>
              </w:rPr>
              <w:t>Trabalho em equipe.</w:t>
            </w:r>
          </w:p>
          <w:p w:rsidR="001B2ABD" w:rsidRPr="00D40ACF" w:rsidRDefault="00304B47" w:rsidP="00E54A36">
            <w:pPr>
              <w:pStyle w:val="Ttulo2"/>
              <w:tabs>
                <w:tab w:val="left" w:pos="1995"/>
              </w:tabs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1049110328"/>
                <w:placeholder>
                  <w:docPart w:val="4A5B17B2835B43B5AC076B484CAEB99C"/>
                </w:placeholder>
                <w:temporary/>
                <w:showingPlcHdr/>
                <w15:appearance w15:val="hidden"/>
              </w:sdtPr>
              <w:sdtEndPr/>
              <w:sdtContent>
                <w:r w:rsidR="00E25A26" w:rsidRPr="0050246B">
                  <w:rPr>
                    <w:noProof/>
                    <w:sz w:val="24"/>
                    <w:szCs w:val="24"/>
                    <w:lang w:val="pt-BR" w:bidi="pt-BR"/>
                  </w:rPr>
                  <w:t>EDUCAÇÃO</w:t>
                </w:r>
              </w:sdtContent>
            </w:sdt>
            <w:r w:rsidR="00E54A36">
              <w:rPr>
                <w:noProof/>
                <w:lang w:val="pt-BR"/>
              </w:rPr>
              <w:tab/>
            </w:r>
          </w:p>
          <w:p w:rsidR="007F7641" w:rsidRPr="0047292D" w:rsidRDefault="00BD5D24" w:rsidP="00703C69">
            <w:pPr>
              <w:pStyle w:val="Ttulo4"/>
              <w:jc w:val="both"/>
              <w:rPr>
                <w:b w:val="0"/>
                <w:noProof/>
                <w:sz w:val="22"/>
                <w:lang w:val="pt-BR"/>
              </w:rPr>
            </w:pPr>
            <w:r w:rsidRPr="0047292D">
              <w:rPr>
                <w:b w:val="0"/>
                <w:noProof/>
                <w:sz w:val="22"/>
                <w:lang w:val="pt-BR"/>
              </w:rPr>
              <w:t>Ensino Médio Completo</w:t>
            </w:r>
            <w:r w:rsidR="007F7641" w:rsidRPr="0047292D">
              <w:rPr>
                <w:b w:val="0"/>
                <w:noProof/>
                <w:sz w:val="22"/>
                <w:lang w:val="pt-BR"/>
              </w:rPr>
              <w:t xml:space="preserve"> </w:t>
            </w:r>
          </w:p>
          <w:p w:rsidR="006C0BC5" w:rsidRPr="0047292D" w:rsidRDefault="007F7641" w:rsidP="00703C69">
            <w:pPr>
              <w:jc w:val="both"/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 w:bidi="pt-BR"/>
              </w:rPr>
              <w:t xml:space="preserve"> </w:t>
            </w:r>
          </w:p>
          <w:p w:rsidR="00703C69" w:rsidRPr="0047292D" w:rsidRDefault="00592EE1" w:rsidP="00703C69">
            <w:pPr>
              <w:jc w:val="both"/>
              <w:rPr>
                <w:sz w:val="22"/>
                <w:lang w:val="pt-BR"/>
              </w:rPr>
            </w:pPr>
            <w:r w:rsidRPr="0047292D">
              <w:rPr>
                <w:sz w:val="22"/>
                <w:lang w:val="pt-BR"/>
              </w:rPr>
              <w:t>Técnico Administração</w:t>
            </w:r>
          </w:p>
          <w:p w:rsidR="009F1EFE" w:rsidRPr="0047292D" w:rsidRDefault="00703C69" w:rsidP="00703C69">
            <w:pPr>
              <w:jc w:val="both"/>
              <w:rPr>
                <w:sz w:val="22"/>
                <w:lang w:val="pt-BR"/>
              </w:rPr>
            </w:pPr>
            <w:r w:rsidRPr="0047292D">
              <w:rPr>
                <w:sz w:val="22"/>
                <w:lang w:val="pt-BR"/>
              </w:rPr>
              <w:t>IFRJ</w:t>
            </w:r>
            <w:r w:rsidR="0050246B" w:rsidRPr="0047292D">
              <w:rPr>
                <w:sz w:val="22"/>
                <w:lang w:val="pt-BR"/>
              </w:rPr>
              <w:t xml:space="preserve"> - Campus </w:t>
            </w:r>
            <w:r w:rsidRPr="0047292D">
              <w:rPr>
                <w:sz w:val="22"/>
                <w:lang w:val="pt-BR"/>
              </w:rPr>
              <w:t xml:space="preserve">Pinheiral </w:t>
            </w:r>
            <w:r w:rsidR="00446034" w:rsidRPr="0047292D">
              <w:rPr>
                <w:sz w:val="22"/>
                <w:lang w:val="pt-BR"/>
              </w:rPr>
              <w:t>(cursando</w:t>
            </w:r>
            <w:r w:rsidR="009F1EFE" w:rsidRPr="0047292D">
              <w:rPr>
                <w:sz w:val="22"/>
                <w:lang w:val="pt-BR"/>
              </w:rPr>
              <w:t>)</w:t>
            </w:r>
          </w:p>
          <w:sdt>
            <w:sdtPr>
              <w:rPr>
                <w:noProof/>
                <w:lang w:val="pt-BR"/>
              </w:rPr>
              <w:id w:val="1001553383"/>
              <w:placeholder>
                <w:docPart w:val="00AEBC97725B463586858E7ACD7E4873"/>
              </w:placeholder>
              <w:temporary/>
              <w:showingPlcHdr/>
              <w15:appearance w15:val="hidden"/>
            </w:sdtPr>
            <w:sdtEndPr/>
            <w:sdtContent>
              <w:p w:rsidR="00036450" w:rsidRPr="00D40ACF" w:rsidRDefault="00036450" w:rsidP="00036450">
                <w:pPr>
                  <w:pStyle w:val="Ttulo2"/>
                  <w:rPr>
                    <w:noProof/>
                    <w:lang w:val="pt-BR"/>
                  </w:rPr>
                </w:pPr>
                <w:r w:rsidRPr="0050246B">
                  <w:rPr>
                    <w:noProof/>
                    <w:sz w:val="24"/>
                    <w:szCs w:val="24"/>
                    <w:lang w:val="pt-BR" w:bidi="pt-BR"/>
                  </w:rPr>
                  <w:t>EXPERIÊNCIA DE TRABALHO</w:t>
                </w:r>
              </w:p>
            </w:sdtContent>
          </w:sdt>
          <w:p w:rsidR="00320CA9" w:rsidRPr="00643A04" w:rsidRDefault="00320CA9" w:rsidP="00320CA9">
            <w:pPr>
              <w:pStyle w:val="Ttulo4"/>
              <w:rPr>
                <w:b w:val="0"/>
                <w:noProof/>
                <w:sz w:val="22"/>
                <w:lang w:val="pt-BR"/>
              </w:rPr>
            </w:pPr>
            <w:r w:rsidRPr="00643A04">
              <w:rPr>
                <w:b w:val="0"/>
                <w:noProof/>
                <w:sz w:val="22"/>
                <w:lang w:val="pt-BR"/>
              </w:rPr>
              <w:t>Auxiliar de Produção</w:t>
            </w:r>
          </w:p>
          <w:p w:rsidR="00320CA9" w:rsidRPr="00643A04" w:rsidRDefault="00320CA9" w:rsidP="00320CA9">
            <w:pPr>
              <w:pStyle w:val="Ttulo4"/>
              <w:rPr>
                <w:b w:val="0"/>
                <w:noProof/>
                <w:sz w:val="22"/>
                <w:lang w:val="pt-BR"/>
              </w:rPr>
            </w:pPr>
            <w:r w:rsidRPr="00643A04">
              <w:rPr>
                <w:b w:val="0"/>
                <w:noProof/>
                <w:sz w:val="22"/>
                <w:lang w:val="pt-BR"/>
              </w:rPr>
              <w:t xml:space="preserve">Metalúrgica Mor </w:t>
            </w:r>
          </w:p>
          <w:p w:rsidR="00320CA9" w:rsidRPr="00643A04" w:rsidRDefault="00320CA9" w:rsidP="00320CA9">
            <w:pPr>
              <w:pStyle w:val="Ttulo4"/>
              <w:rPr>
                <w:b w:val="0"/>
                <w:noProof/>
                <w:sz w:val="22"/>
                <w:lang w:val="pt-BR"/>
              </w:rPr>
            </w:pPr>
            <w:r w:rsidRPr="00643A04">
              <w:rPr>
                <w:b w:val="0"/>
                <w:noProof/>
                <w:sz w:val="22"/>
                <w:lang w:val="pt-BR"/>
              </w:rPr>
              <w:t>Barra do Piraí/RJ</w:t>
            </w:r>
          </w:p>
          <w:p w:rsidR="00320CA9" w:rsidRPr="00643A04" w:rsidRDefault="00320CA9" w:rsidP="00320CA9">
            <w:pPr>
              <w:pStyle w:val="Ttulo4"/>
              <w:rPr>
                <w:b w:val="0"/>
                <w:noProof/>
                <w:sz w:val="22"/>
                <w:lang w:val="pt-BR"/>
              </w:rPr>
            </w:pPr>
            <w:r w:rsidRPr="00643A04">
              <w:rPr>
                <w:b w:val="0"/>
                <w:noProof/>
                <w:sz w:val="22"/>
                <w:lang w:val="pt-BR"/>
              </w:rPr>
              <w:t xml:space="preserve">Atual </w:t>
            </w:r>
          </w:p>
          <w:p w:rsidR="00643A04" w:rsidRPr="00643A04" w:rsidRDefault="00BE4420" w:rsidP="00643A04">
            <w:pPr>
              <w:rPr>
                <w:sz w:val="22"/>
                <w:lang w:val="pt-BR"/>
              </w:rPr>
            </w:pPr>
            <w:r>
              <w:rPr>
                <w:sz w:val="22"/>
                <w:lang w:val="pt-BR"/>
              </w:rPr>
              <w:t xml:space="preserve">Atuo nas </w:t>
            </w:r>
            <w:r w:rsidR="00643A04" w:rsidRPr="00643A04">
              <w:rPr>
                <w:sz w:val="22"/>
                <w:lang w:val="pt-BR"/>
              </w:rPr>
              <w:t>eta</w:t>
            </w:r>
            <w:r>
              <w:rPr>
                <w:sz w:val="22"/>
                <w:lang w:val="pt-BR"/>
              </w:rPr>
              <w:t>pas do processo, como controle d</w:t>
            </w:r>
            <w:bookmarkStart w:id="0" w:name="_GoBack"/>
            <w:bookmarkEnd w:id="0"/>
            <w:r w:rsidR="00643A04" w:rsidRPr="00643A04">
              <w:rPr>
                <w:sz w:val="22"/>
                <w:lang w:val="pt-BR"/>
              </w:rPr>
              <w:t>o estoque de matéria-prima, separar as peças para a montagem, conferir o funcionamento das máquinas, embalar os produtos, realizar a limpeza e manutenção das instalações e atender a outras demandas de produção.</w:t>
            </w:r>
          </w:p>
          <w:p w:rsidR="00320CA9" w:rsidRPr="00643A04" w:rsidRDefault="00320CA9" w:rsidP="0050246B">
            <w:pPr>
              <w:pStyle w:val="Ttulo4"/>
              <w:rPr>
                <w:b w:val="0"/>
                <w:noProof/>
                <w:sz w:val="22"/>
                <w:lang w:val="pt-BR"/>
              </w:rPr>
            </w:pPr>
          </w:p>
          <w:p w:rsidR="00BD5D24" w:rsidRPr="0047292D" w:rsidRDefault="00BD5D24" w:rsidP="0050246B">
            <w:pPr>
              <w:pStyle w:val="Ttulo4"/>
              <w:rPr>
                <w:b w:val="0"/>
                <w:noProof/>
                <w:sz w:val="22"/>
                <w:lang w:val="pt-BR"/>
              </w:rPr>
            </w:pPr>
            <w:r w:rsidRPr="0047292D">
              <w:rPr>
                <w:b w:val="0"/>
                <w:noProof/>
                <w:sz w:val="22"/>
                <w:lang w:val="pt-BR"/>
              </w:rPr>
              <w:t>Operador de telemarketing</w:t>
            </w:r>
          </w:p>
          <w:p w:rsidR="00036450" w:rsidRPr="0047292D" w:rsidRDefault="00BD5D24" w:rsidP="0050246B">
            <w:pPr>
              <w:pStyle w:val="Ttulo4"/>
              <w:rPr>
                <w:b w:val="0"/>
                <w:bCs/>
                <w:noProof/>
                <w:sz w:val="22"/>
                <w:lang w:val="pt-BR"/>
              </w:rPr>
            </w:pPr>
            <w:r w:rsidRPr="0047292D">
              <w:rPr>
                <w:b w:val="0"/>
                <w:noProof/>
                <w:sz w:val="22"/>
                <w:lang w:val="pt-BR"/>
              </w:rPr>
              <w:t>Youtility Center do Brasil, Volta redonda/RJ</w:t>
            </w:r>
          </w:p>
          <w:p w:rsidR="004D3011" w:rsidRPr="0047292D" w:rsidRDefault="0050246B" w:rsidP="0050246B">
            <w:pPr>
              <w:pStyle w:val="Data"/>
              <w:rPr>
                <w:noProof/>
                <w:sz w:val="22"/>
                <w:lang w:val="pt-BR"/>
              </w:rPr>
            </w:pPr>
            <w:r w:rsidRPr="0047292D">
              <w:rPr>
                <w:noProof/>
                <w:sz w:val="22"/>
                <w:lang w:val="pt-BR"/>
              </w:rPr>
              <w:t>(</w:t>
            </w:r>
            <w:r w:rsidR="00BD5D24" w:rsidRPr="0047292D">
              <w:rPr>
                <w:noProof/>
                <w:sz w:val="22"/>
                <w:lang w:val="pt-BR"/>
              </w:rPr>
              <w:t>09/2018</w:t>
            </w:r>
            <w:r w:rsidR="004142CD" w:rsidRPr="0047292D">
              <w:rPr>
                <w:noProof/>
                <w:sz w:val="22"/>
                <w:lang w:val="pt-BR" w:bidi="pt-BR"/>
              </w:rPr>
              <w:t xml:space="preserve"> - </w:t>
            </w:r>
            <w:r w:rsidR="00BD5D24" w:rsidRPr="0047292D">
              <w:rPr>
                <w:noProof/>
                <w:sz w:val="22"/>
                <w:lang w:val="pt-BR"/>
              </w:rPr>
              <w:t>09/2020)</w:t>
            </w:r>
          </w:p>
          <w:p w:rsidR="00036450" w:rsidRDefault="00304B47" w:rsidP="00BD5D24">
            <w:pPr>
              <w:pStyle w:val="Ttulo2"/>
              <w:tabs>
                <w:tab w:val="left" w:pos="2310"/>
              </w:tabs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1669594239"/>
                <w:placeholder>
                  <w:docPart w:val="B24061CFA6214D15867296E776465E9D"/>
                </w:placeholder>
                <w:temporary/>
                <w:showingPlcHdr/>
                <w15:appearance w15:val="hidden"/>
              </w:sdtPr>
              <w:sdtEndPr/>
              <w:sdtContent>
                <w:r w:rsidR="00180329" w:rsidRPr="0050246B">
                  <w:rPr>
                    <w:rStyle w:val="Ttulo2Char"/>
                    <w:b/>
                    <w:noProof/>
                    <w:sz w:val="24"/>
                    <w:szCs w:val="24"/>
                    <w:lang w:val="pt-BR" w:bidi="pt-BR"/>
                  </w:rPr>
                  <w:t>HABILIDADES</w:t>
                </w:r>
              </w:sdtContent>
            </w:sdt>
            <w:r w:rsidR="00BD5D24">
              <w:rPr>
                <w:noProof/>
                <w:lang w:val="pt-BR"/>
              </w:rPr>
              <w:tab/>
            </w:r>
          </w:p>
          <w:p w:rsidR="009F1EFE" w:rsidRDefault="009E48E3" w:rsidP="00592EE1">
            <w:pPr>
              <w:rPr>
                <w:sz w:val="24"/>
                <w:szCs w:val="24"/>
                <w:lang w:val="pt-BR"/>
              </w:rPr>
            </w:pPr>
            <w:r w:rsidRPr="00BF72FC">
              <w:rPr>
                <w:sz w:val="24"/>
                <w:szCs w:val="24"/>
                <w:lang w:val="pt-BR"/>
              </w:rPr>
              <w:t>Gerencia</w:t>
            </w:r>
            <w:r w:rsidR="00592EE1">
              <w:rPr>
                <w:sz w:val="24"/>
                <w:szCs w:val="24"/>
                <w:lang w:val="pt-BR"/>
              </w:rPr>
              <w:t xml:space="preserve">mento das tarefas de rotina </w:t>
            </w:r>
            <w:r w:rsidR="00446034">
              <w:rPr>
                <w:sz w:val="24"/>
                <w:szCs w:val="24"/>
                <w:lang w:val="pt-BR"/>
              </w:rPr>
              <w:t xml:space="preserve">essenciais </w:t>
            </w:r>
            <w:r w:rsidRPr="00BF72FC">
              <w:rPr>
                <w:sz w:val="24"/>
                <w:szCs w:val="24"/>
                <w:lang w:val="pt-BR"/>
              </w:rPr>
              <w:t>ao funcionamento de qualquer organização;</w:t>
            </w:r>
            <w:r w:rsidR="003736E1" w:rsidRPr="00BF72FC">
              <w:rPr>
                <w:sz w:val="24"/>
                <w:szCs w:val="24"/>
                <w:lang w:val="pt-BR"/>
              </w:rPr>
              <w:t xml:space="preserve"> </w:t>
            </w:r>
            <w:r w:rsidR="0050246B" w:rsidRPr="00BF72FC">
              <w:rPr>
                <w:sz w:val="24"/>
                <w:szCs w:val="24"/>
                <w:lang w:val="pt-BR"/>
              </w:rPr>
              <w:t xml:space="preserve">assim como organização de arquivos e </w:t>
            </w:r>
            <w:r w:rsidR="003736E1" w:rsidRPr="00BF72FC">
              <w:rPr>
                <w:sz w:val="24"/>
                <w:szCs w:val="24"/>
                <w:lang w:val="pt-BR"/>
              </w:rPr>
              <w:t>gerenciamento de informação</w:t>
            </w:r>
            <w:r w:rsidR="009F1EFE">
              <w:rPr>
                <w:sz w:val="24"/>
                <w:szCs w:val="24"/>
                <w:lang w:val="pt-BR"/>
              </w:rPr>
              <w:t>;</w:t>
            </w:r>
          </w:p>
          <w:p w:rsidR="009F1EFE" w:rsidRPr="00BF72FC" w:rsidRDefault="009F1EFE" w:rsidP="00592EE1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Experiência com atendimento ao Cliente;</w:t>
            </w:r>
          </w:p>
          <w:p w:rsidR="009F1EFE" w:rsidRDefault="00BF72FC" w:rsidP="00592EE1">
            <w:pPr>
              <w:rPr>
                <w:sz w:val="24"/>
                <w:szCs w:val="24"/>
                <w:lang w:val="pt-BR"/>
              </w:rPr>
            </w:pPr>
            <w:r w:rsidRPr="00BF72FC">
              <w:rPr>
                <w:sz w:val="24"/>
                <w:szCs w:val="24"/>
                <w:lang w:val="pt-BR"/>
              </w:rPr>
              <w:t>Conhecimentos em Informática</w:t>
            </w:r>
            <w:r w:rsidR="003736E1" w:rsidRPr="00BF72FC">
              <w:rPr>
                <w:sz w:val="24"/>
                <w:szCs w:val="24"/>
                <w:lang w:val="pt-BR"/>
              </w:rPr>
              <w:t>,</w:t>
            </w:r>
            <w:r w:rsidRPr="00BF72FC">
              <w:rPr>
                <w:sz w:val="24"/>
                <w:szCs w:val="24"/>
                <w:lang w:val="pt-BR"/>
              </w:rPr>
              <w:t xml:space="preserve"> </w:t>
            </w:r>
          </w:p>
          <w:p w:rsidR="003736E1" w:rsidRPr="00BF72FC" w:rsidRDefault="009F1EFE" w:rsidP="00592EE1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Pacote O</w:t>
            </w:r>
            <w:r w:rsidR="003736E1" w:rsidRPr="00BF72FC">
              <w:rPr>
                <w:sz w:val="24"/>
                <w:szCs w:val="24"/>
                <w:lang w:val="pt-BR"/>
              </w:rPr>
              <w:t>ffice</w:t>
            </w:r>
            <w:r>
              <w:rPr>
                <w:sz w:val="24"/>
                <w:szCs w:val="24"/>
                <w:lang w:val="pt-BR"/>
              </w:rPr>
              <w:t xml:space="preserve"> e</w:t>
            </w:r>
            <w:r w:rsidR="003736E1" w:rsidRPr="00BF72FC">
              <w:rPr>
                <w:sz w:val="24"/>
                <w:szCs w:val="24"/>
                <w:lang w:val="pt-BR"/>
              </w:rPr>
              <w:t xml:space="preserve"> </w:t>
            </w:r>
            <w:r>
              <w:rPr>
                <w:sz w:val="24"/>
                <w:szCs w:val="24"/>
                <w:lang w:val="pt-BR"/>
              </w:rPr>
              <w:t>Excel</w:t>
            </w:r>
            <w:r w:rsidR="00BF72FC">
              <w:rPr>
                <w:sz w:val="24"/>
                <w:szCs w:val="24"/>
                <w:lang w:val="pt-BR"/>
              </w:rPr>
              <w:t>.</w:t>
            </w:r>
          </w:p>
          <w:p w:rsidR="009E48E3" w:rsidRPr="00BF72FC" w:rsidRDefault="009E48E3" w:rsidP="00592EE1">
            <w:pPr>
              <w:rPr>
                <w:sz w:val="24"/>
                <w:szCs w:val="24"/>
                <w:lang w:val="pt-BR"/>
              </w:rPr>
            </w:pPr>
          </w:p>
          <w:p w:rsidR="009E48E3" w:rsidRPr="009E48E3" w:rsidRDefault="009E48E3" w:rsidP="00BD5D24">
            <w:pPr>
              <w:rPr>
                <w:b/>
                <w:lang w:val="pt-BR"/>
              </w:rPr>
            </w:pPr>
          </w:p>
          <w:p w:rsidR="009E48E3" w:rsidRDefault="009E48E3" w:rsidP="00BD5D24">
            <w:pPr>
              <w:rPr>
                <w:lang w:val="pt-BR"/>
              </w:rPr>
            </w:pPr>
          </w:p>
          <w:p w:rsidR="009E48E3" w:rsidRDefault="009E48E3" w:rsidP="00BD5D24">
            <w:pPr>
              <w:rPr>
                <w:lang w:val="pt-BR"/>
              </w:rPr>
            </w:pPr>
          </w:p>
          <w:p w:rsidR="009E48E3" w:rsidRDefault="009E48E3" w:rsidP="00BD5D24">
            <w:pPr>
              <w:rPr>
                <w:lang w:val="pt-BR"/>
              </w:rPr>
            </w:pPr>
          </w:p>
          <w:p w:rsidR="009E48E3" w:rsidRDefault="009E48E3" w:rsidP="00BD5D24">
            <w:pPr>
              <w:rPr>
                <w:lang w:val="pt-BR"/>
              </w:rPr>
            </w:pPr>
          </w:p>
          <w:p w:rsidR="009E48E3" w:rsidRPr="00BD5D24" w:rsidRDefault="009E48E3" w:rsidP="00BD5D24">
            <w:pPr>
              <w:rPr>
                <w:lang w:val="pt-BR"/>
              </w:rPr>
            </w:pPr>
          </w:p>
          <w:p w:rsidR="00036450" w:rsidRPr="00D40ACF" w:rsidRDefault="009E48E3" w:rsidP="004D3011">
            <w:pPr>
              <w:rPr>
                <w:noProof/>
                <w:color w:val="FFFFFF" w:themeColor="background1"/>
                <w:lang w:val="pt-BR"/>
              </w:rPr>
            </w:pPr>
            <w:r w:rsidRPr="009E48E3">
              <w:rPr>
                <w:noProof/>
                <w:color w:val="FFFFFF" w:themeColor="background1"/>
                <w:lang w:val="pt-BR"/>
              </w:rPr>
              <w:t>esenvolvendo todas as minhas habilidades adquiridas ao longo de minha jornada profissional.</w:t>
            </w:r>
          </w:p>
        </w:tc>
      </w:tr>
    </w:tbl>
    <w:p w:rsidR="00E54A36" w:rsidRPr="00E54A36" w:rsidRDefault="00E54A36" w:rsidP="00E54A36">
      <w:pPr>
        <w:rPr>
          <w:lang w:val="pt-BR"/>
        </w:rPr>
      </w:pPr>
    </w:p>
    <w:p w:rsidR="00E54A36" w:rsidRDefault="00E54A36" w:rsidP="00E54A36">
      <w:pPr>
        <w:rPr>
          <w:lang w:val="pt-BR"/>
        </w:rPr>
      </w:pPr>
    </w:p>
    <w:p w:rsidR="00E54A36" w:rsidRPr="00E54A36" w:rsidRDefault="00E54A36" w:rsidP="00E54A36">
      <w:pPr>
        <w:rPr>
          <w:lang w:val="pt-BR"/>
        </w:rPr>
      </w:pPr>
    </w:p>
    <w:p w:rsidR="00E54A36" w:rsidRDefault="00E54A36" w:rsidP="00E54A36">
      <w:pPr>
        <w:rPr>
          <w:lang w:val="pt-BR"/>
        </w:rPr>
      </w:pPr>
    </w:p>
    <w:p w:rsidR="00AD5BCC" w:rsidRDefault="00AD5BCC" w:rsidP="00E54A36">
      <w:pPr>
        <w:tabs>
          <w:tab w:val="left" w:pos="9750"/>
        </w:tabs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jc w:val="center"/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8D51E6" w:rsidRPr="00AD5BCC" w:rsidRDefault="00AD5BCC" w:rsidP="00AD5BCC">
      <w:pPr>
        <w:tabs>
          <w:tab w:val="left" w:pos="7817"/>
        </w:tabs>
        <w:rPr>
          <w:lang w:val="pt-BR"/>
        </w:rPr>
      </w:pPr>
      <w:r>
        <w:rPr>
          <w:lang w:val="pt-BR"/>
        </w:rPr>
        <w:tab/>
      </w:r>
    </w:p>
    <w:sectPr w:rsidR="008D51E6" w:rsidRPr="00AD5BCC" w:rsidSect="002D3CA3">
      <w:headerReference w:type="default" r:id="rId11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B47" w:rsidRDefault="00304B47" w:rsidP="000C45FF">
      <w:r>
        <w:separator/>
      </w:r>
    </w:p>
  </w:endnote>
  <w:endnote w:type="continuationSeparator" w:id="0">
    <w:p w:rsidR="00304B47" w:rsidRDefault="00304B4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B47" w:rsidRDefault="00304B47" w:rsidP="000C45FF">
      <w:r>
        <w:separator/>
      </w:r>
    </w:p>
  </w:footnote>
  <w:footnote w:type="continuationSeparator" w:id="0">
    <w:p w:rsidR="00304B47" w:rsidRDefault="00304B4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1E6" w:rsidRPr="005A2450" w:rsidRDefault="00EF0DD9">
    <w:pPr>
      <w:pStyle w:val="Cabealho"/>
      <w:rPr>
        <w:lang w:val="pt-BR"/>
      </w:rPr>
    </w:pPr>
    <w:r w:rsidRPr="005A2450"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4D6F4968" wp14:editId="13F63768">
          <wp:simplePos x="0" y="0"/>
          <wp:positionH relativeFrom="page">
            <wp:posOffset>-27467</wp:posOffset>
          </wp:positionH>
          <wp:positionV relativeFrom="page">
            <wp:posOffset>116516</wp:posOffset>
          </wp:positionV>
          <wp:extent cx="7259955" cy="11277600"/>
          <wp:effectExtent l="0" t="0" r="0" b="0"/>
          <wp:wrapNone/>
          <wp:docPr id="1" name="Elemento gráfico 3">
            <a:extLst xmlns:a="http://schemas.openxmlformats.org/drawingml/2006/main"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9955" cy="112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294DA94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0CEC886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59ADFB0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474F7D8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DDAD56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A0AEBA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D43A42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C614D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E2DCE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9C391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D29C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5D3159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00551C4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D24"/>
    <w:rsid w:val="00036450"/>
    <w:rsid w:val="00046943"/>
    <w:rsid w:val="00094499"/>
    <w:rsid w:val="000C45FF"/>
    <w:rsid w:val="000E3FD1"/>
    <w:rsid w:val="00112054"/>
    <w:rsid w:val="001424E5"/>
    <w:rsid w:val="001525E1"/>
    <w:rsid w:val="00180329"/>
    <w:rsid w:val="0019001F"/>
    <w:rsid w:val="001A74A5"/>
    <w:rsid w:val="001B2ABD"/>
    <w:rsid w:val="001C3FAD"/>
    <w:rsid w:val="001D5F90"/>
    <w:rsid w:val="001E0391"/>
    <w:rsid w:val="001E1759"/>
    <w:rsid w:val="001F1ECC"/>
    <w:rsid w:val="00217A71"/>
    <w:rsid w:val="002400EB"/>
    <w:rsid w:val="00256CF7"/>
    <w:rsid w:val="00281FD5"/>
    <w:rsid w:val="002C1429"/>
    <w:rsid w:val="002D3CA3"/>
    <w:rsid w:val="002D5281"/>
    <w:rsid w:val="0030481B"/>
    <w:rsid w:val="00304B47"/>
    <w:rsid w:val="003156FC"/>
    <w:rsid w:val="00320CA9"/>
    <w:rsid w:val="003254B5"/>
    <w:rsid w:val="00333B41"/>
    <w:rsid w:val="0037121F"/>
    <w:rsid w:val="003736E1"/>
    <w:rsid w:val="003A6B7D"/>
    <w:rsid w:val="003B06CA"/>
    <w:rsid w:val="003F0360"/>
    <w:rsid w:val="004071FC"/>
    <w:rsid w:val="004142CD"/>
    <w:rsid w:val="00445947"/>
    <w:rsid w:val="00446034"/>
    <w:rsid w:val="004624DC"/>
    <w:rsid w:val="0047292D"/>
    <w:rsid w:val="004813B3"/>
    <w:rsid w:val="00496591"/>
    <w:rsid w:val="004C63E4"/>
    <w:rsid w:val="004D3011"/>
    <w:rsid w:val="004D7BD7"/>
    <w:rsid w:val="0050246B"/>
    <w:rsid w:val="005262AC"/>
    <w:rsid w:val="005311FB"/>
    <w:rsid w:val="00592EE1"/>
    <w:rsid w:val="005A2450"/>
    <w:rsid w:val="005E39D5"/>
    <w:rsid w:val="00600670"/>
    <w:rsid w:val="0062123A"/>
    <w:rsid w:val="00633BCD"/>
    <w:rsid w:val="00643A04"/>
    <w:rsid w:val="00646E75"/>
    <w:rsid w:val="006771D0"/>
    <w:rsid w:val="006A6B30"/>
    <w:rsid w:val="006C0BC5"/>
    <w:rsid w:val="006E24E2"/>
    <w:rsid w:val="00703C69"/>
    <w:rsid w:val="00715FCB"/>
    <w:rsid w:val="00743101"/>
    <w:rsid w:val="007775E1"/>
    <w:rsid w:val="007867A0"/>
    <w:rsid w:val="007927F5"/>
    <w:rsid w:val="007C35B5"/>
    <w:rsid w:val="007D4DDB"/>
    <w:rsid w:val="007F7641"/>
    <w:rsid w:val="00802CA0"/>
    <w:rsid w:val="008A40DE"/>
    <w:rsid w:val="008D47AC"/>
    <w:rsid w:val="008D51E6"/>
    <w:rsid w:val="009260CD"/>
    <w:rsid w:val="00934A50"/>
    <w:rsid w:val="00941BED"/>
    <w:rsid w:val="00952C25"/>
    <w:rsid w:val="009748E7"/>
    <w:rsid w:val="00983C04"/>
    <w:rsid w:val="009D78DA"/>
    <w:rsid w:val="009E48E3"/>
    <w:rsid w:val="009F1EFE"/>
    <w:rsid w:val="00A029D2"/>
    <w:rsid w:val="00A2118D"/>
    <w:rsid w:val="00A238A5"/>
    <w:rsid w:val="00A2629B"/>
    <w:rsid w:val="00A72454"/>
    <w:rsid w:val="00AD5BCC"/>
    <w:rsid w:val="00AD76E2"/>
    <w:rsid w:val="00B06E40"/>
    <w:rsid w:val="00B20152"/>
    <w:rsid w:val="00B2493C"/>
    <w:rsid w:val="00B359E4"/>
    <w:rsid w:val="00B57D98"/>
    <w:rsid w:val="00B70850"/>
    <w:rsid w:val="00B73A69"/>
    <w:rsid w:val="00B85895"/>
    <w:rsid w:val="00B94540"/>
    <w:rsid w:val="00BD5D24"/>
    <w:rsid w:val="00BE4420"/>
    <w:rsid w:val="00BF72FC"/>
    <w:rsid w:val="00C066B6"/>
    <w:rsid w:val="00C37BA1"/>
    <w:rsid w:val="00C4674C"/>
    <w:rsid w:val="00C506CF"/>
    <w:rsid w:val="00C56D7B"/>
    <w:rsid w:val="00C72BED"/>
    <w:rsid w:val="00C80034"/>
    <w:rsid w:val="00C9578B"/>
    <w:rsid w:val="00CB0055"/>
    <w:rsid w:val="00CC0C6D"/>
    <w:rsid w:val="00D04BFE"/>
    <w:rsid w:val="00D2522B"/>
    <w:rsid w:val="00D31F3B"/>
    <w:rsid w:val="00D40ACF"/>
    <w:rsid w:val="00D422DE"/>
    <w:rsid w:val="00D5459D"/>
    <w:rsid w:val="00D80C98"/>
    <w:rsid w:val="00DA1F4D"/>
    <w:rsid w:val="00DD172A"/>
    <w:rsid w:val="00E25A26"/>
    <w:rsid w:val="00E4381A"/>
    <w:rsid w:val="00E457DC"/>
    <w:rsid w:val="00E54A36"/>
    <w:rsid w:val="00E55D74"/>
    <w:rsid w:val="00EF0DD9"/>
    <w:rsid w:val="00EF7713"/>
    <w:rsid w:val="00F45788"/>
    <w:rsid w:val="00F60274"/>
    <w:rsid w:val="00F77FB9"/>
    <w:rsid w:val="00F87FBC"/>
    <w:rsid w:val="00FB068F"/>
    <w:rsid w:val="00FB2CAD"/>
    <w:rsid w:val="00FE681A"/>
    <w:rsid w:val="00F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450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5A2450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5A2450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5A2450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5A2450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5A2450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5A2450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5A2450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5A2450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5A2450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A2450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5A2450"/>
    <w:rPr>
      <w:caps/>
      <w:color w:val="000000" w:themeColor="text1"/>
      <w:sz w:val="96"/>
      <w:szCs w:val="76"/>
    </w:rPr>
  </w:style>
  <w:style w:type="character" w:customStyle="1" w:styleId="TtuloChar">
    <w:name w:val="Título Char"/>
    <w:basedOn w:val="Fontepargpadro"/>
    <w:link w:val="Ttulo"/>
    <w:uiPriority w:val="10"/>
    <w:rsid w:val="005A2450"/>
    <w:rPr>
      <w:rFonts w:ascii="Century Gothic" w:hAnsi="Century Gothic"/>
      <w:caps/>
      <w:color w:val="000000" w:themeColor="text1"/>
      <w:sz w:val="96"/>
      <w:szCs w:val="76"/>
    </w:rPr>
  </w:style>
  <w:style w:type="character" w:styleId="nfase">
    <w:name w:val="Emphasis"/>
    <w:basedOn w:val="Fontepargpadro"/>
    <w:uiPriority w:val="11"/>
    <w:semiHidden/>
    <w:qFormat/>
    <w:rsid w:val="005A2450"/>
    <w:rPr>
      <w:rFonts w:ascii="Century Gothic" w:hAnsi="Century Gothic"/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450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"/>
    <w:next w:val="Normal"/>
    <w:link w:val="DataChar"/>
    <w:uiPriority w:val="99"/>
    <w:rsid w:val="005A2450"/>
  </w:style>
  <w:style w:type="character" w:customStyle="1" w:styleId="DataChar">
    <w:name w:val="Data Char"/>
    <w:basedOn w:val="Fontepargpadro"/>
    <w:link w:val="Data"/>
    <w:uiPriority w:val="99"/>
    <w:rsid w:val="005A2450"/>
    <w:rPr>
      <w:rFonts w:ascii="Century Gothic" w:hAnsi="Century Gothic"/>
      <w:sz w:val="18"/>
      <w:szCs w:val="22"/>
    </w:rPr>
  </w:style>
  <w:style w:type="character" w:styleId="Hyperlink">
    <w:name w:val="Hyperlink"/>
    <w:basedOn w:val="Fontepargpadro"/>
    <w:uiPriority w:val="99"/>
    <w:unhideWhenUsed/>
    <w:rsid w:val="005A2450"/>
    <w:rPr>
      <w:rFonts w:ascii="Century Gothic" w:hAnsi="Century Gothic"/>
      <w:color w:val="B85A22" w:themeColor="accent2" w:themeShade="BF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rsid w:val="005A2450"/>
    <w:rPr>
      <w:rFonts w:ascii="Century Gothic" w:hAnsi="Century Gothic"/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odap">
    <w:name w:val="footer"/>
    <w:basedOn w:val="Normal"/>
    <w:link w:val="Rodap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">
    <w:name w:val="Table Grid"/>
    <w:basedOn w:val="Tabelanormal"/>
    <w:uiPriority w:val="39"/>
    <w:rsid w:val="005A24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5A2450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5A2450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har">
    <w:name w:val="Subtítulo Char"/>
    <w:basedOn w:val="Fontepargpadro"/>
    <w:link w:val="Subttulo"/>
    <w:uiPriority w:val="11"/>
    <w:rsid w:val="005A2450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har">
    <w:name w:val="Título 3 Char"/>
    <w:basedOn w:val="Fontepargpadro"/>
    <w:link w:val="Ttulo3"/>
    <w:uiPriority w:val="9"/>
    <w:rsid w:val="005A2450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har">
    <w:name w:val="Título 4 Char"/>
    <w:basedOn w:val="Fontepargpadro"/>
    <w:link w:val="Ttulo4"/>
    <w:uiPriority w:val="9"/>
    <w:rsid w:val="005A2450"/>
    <w:rPr>
      <w:rFonts w:ascii="Century Gothic" w:hAnsi="Century Gothic"/>
      <w:b/>
      <w:sz w:val="18"/>
      <w:szCs w:val="22"/>
    </w:rPr>
  </w:style>
  <w:style w:type="character" w:customStyle="1" w:styleId="Mention">
    <w:name w:val="Mention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5A2450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5A2450"/>
    <w:pPr>
      <w:numPr>
        <w:numId w:val="2"/>
      </w:numPr>
    </w:pPr>
  </w:style>
  <w:style w:type="character" w:styleId="CdigoHTML">
    <w:name w:val="HTML Code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A2450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A2450"/>
    <w:rPr>
      <w:rFonts w:ascii="Century Gothic" w:hAnsi="Century Gothic"/>
      <w:i/>
      <w:iCs/>
      <w:sz w:val="18"/>
      <w:szCs w:val="22"/>
    </w:rPr>
  </w:style>
  <w:style w:type="character" w:styleId="DefinioHTML">
    <w:name w:val="HTML Definition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CitaoHTML">
    <w:name w:val="HTML Cit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5A2450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5A2450"/>
    <w:rPr>
      <w:rFonts w:ascii="Century Gothic" w:hAnsi="Century Gothic"/>
    </w:rPr>
  </w:style>
  <w:style w:type="character" w:styleId="TecladoHTML">
    <w:name w:val="HTML Keyboard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A2450"/>
    <w:rPr>
      <w:rFonts w:ascii="Consolas" w:hAnsi="Consolas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rsid w:val="005A245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rsid w:val="005A2450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39"/>
    <w:semiHidden/>
    <w:rsid w:val="005A2450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39"/>
    <w:semiHidden/>
    <w:rsid w:val="005A2450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39"/>
    <w:semiHidden/>
    <w:rsid w:val="005A2450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39"/>
    <w:semiHidden/>
    <w:rsid w:val="005A2450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39"/>
    <w:semiHidden/>
    <w:rsid w:val="005A2450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39"/>
    <w:semiHidden/>
    <w:rsid w:val="005A2450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39"/>
    <w:semiHidden/>
    <w:rsid w:val="005A2450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A2450"/>
    <w:pPr>
      <w:outlineLvl w:val="9"/>
    </w:pPr>
  </w:style>
  <w:style w:type="character" w:styleId="RefernciaSutil">
    <w:name w:val="Subtle Reference"/>
    <w:basedOn w:val="Fontepargpadro"/>
    <w:uiPriority w:val="31"/>
    <w:semiHidden/>
    <w:qFormat/>
    <w:rsid w:val="005A2450"/>
    <w:rPr>
      <w:rFonts w:ascii="Century Gothic" w:hAnsi="Century Gothic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5A2450"/>
    <w:rPr>
      <w:rFonts w:ascii="Century Gothic" w:hAnsi="Century Gothic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5A24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B6D2" w:themeColor="accent1"/>
        <w:bottom w:val="single" w:sz="8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8047" w:themeColor="accent2"/>
        <w:bottom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B81" w:themeColor="accent3"/>
        <w:bottom w:val="single" w:sz="8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8B25C" w:themeColor="accent4"/>
        <w:bottom w:val="single" w:sz="8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BA79D" w:themeColor="accent5"/>
        <w:bottom w:val="single" w:sz="8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8C8C" w:themeColor="accent6"/>
        <w:bottom w:val="single" w:sz="8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5A245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5A245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5A245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5A245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5A245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5A245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5A245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5A2450"/>
  </w:style>
  <w:style w:type="character" w:styleId="TtulodoLivro">
    <w:name w:val="Book Title"/>
    <w:basedOn w:val="Fontepargpadro"/>
    <w:uiPriority w:val="33"/>
    <w:semiHidden/>
    <w:qFormat/>
    <w:rsid w:val="005A2450"/>
    <w:rPr>
      <w:rFonts w:ascii="Century Gothic" w:hAnsi="Century Gothic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5A24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5A2450"/>
    <w:rPr>
      <w:rFonts w:ascii="Century Gothic" w:eastAsiaTheme="majorEastAsia" w:hAnsi="Century Gothic" w:cstheme="majorBidi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5A24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5A245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5A245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5A245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5A245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5A2450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5A24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5A24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5A24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5A24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5A24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5A24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5A245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5A245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5A245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5A245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5A2450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qFormat/>
    <w:rsid w:val="005A2450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5A2450"/>
    <w:pPr>
      <w:numPr>
        <w:numId w:val="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5A2450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5A2450"/>
    <w:pPr>
      <w:numPr>
        <w:numId w:val="5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5A2450"/>
    <w:pPr>
      <w:numPr>
        <w:numId w:val="6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5A2450"/>
    <w:pPr>
      <w:numPr>
        <w:numId w:val="7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5A2450"/>
    <w:pPr>
      <w:numPr>
        <w:numId w:val="8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5A2450"/>
    <w:pPr>
      <w:numPr>
        <w:numId w:val="9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5A2450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5A2450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5A2450"/>
    <w:pPr>
      <w:numPr>
        <w:numId w:val="12"/>
      </w:numPr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5A24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5A2450"/>
  </w:style>
  <w:style w:type="paragraph" w:styleId="Textodemacro">
    <w:name w:val="macro"/>
    <w:link w:val="TextodemacroChar"/>
    <w:uiPriority w:val="99"/>
    <w:semiHidden/>
    <w:unhideWhenUsed/>
    <w:rsid w:val="005A24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A2450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5A2450"/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A2450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5A2450"/>
    <w:pPr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rsid w:val="005A245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5A24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5A2450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Colorida">
    <w:name w:val="Colorful List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5A24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5A24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5A24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24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24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2450"/>
    <w:rPr>
      <w:rFonts w:ascii="Century Gothic" w:hAnsi="Century Gothic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A2450"/>
    <w:rPr>
      <w:rFonts w:ascii="Century Gothic" w:hAnsi="Century Gothic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5A2450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5A2450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A2450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A2450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A2450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A2450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A2450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5A2450"/>
    <w:pPr>
      <w:numPr>
        <w:numId w:val="13"/>
      </w:numPr>
    </w:pPr>
  </w:style>
  <w:style w:type="table" w:styleId="TabelaSimples1">
    <w:name w:val="Plain Table 1"/>
    <w:basedOn w:val="Tabelanormal"/>
    <w:uiPriority w:val="41"/>
    <w:rsid w:val="005A2450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5A245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qFormat/>
    <w:rsid w:val="005A2450"/>
    <w:rPr>
      <w:rFonts w:ascii="Century Gothic" w:hAnsi="Century Gothic"/>
      <w:sz w:val="18"/>
      <w:szCs w:val="22"/>
    </w:rPr>
  </w:style>
  <w:style w:type="character" w:styleId="RefernciaIntensa">
    <w:name w:val="Intense Reference"/>
    <w:basedOn w:val="Fontepargpadro"/>
    <w:uiPriority w:val="32"/>
    <w:semiHidden/>
    <w:qFormat/>
    <w:rsid w:val="005A2450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5A2450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5A2450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eIntensa">
    <w:name w:val="Intense Emphasis"/>
    <w:basedOn w:val="Fontepargpadro"/>
    <w:uiPriority w:val="21"/>
    <w:semiHidden/>
    <w:qFormat/>
    <w:rsid w:val="005A2450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5A2450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5A2450"/>
    <w:rPr>
      <w:rFonts w:ascii="Century Gothic" w:hAnsi="Century Gothic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A2450"/>
    <w:rPr>
      <w:rFonts w:ascii="Century Gothic" w:hAnsi="Century Gothic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A245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A245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A24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A245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A245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A2450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normal">
    <w:name w:val="Normal Indent"/>
    <w:basedOn w:val="Normal"/>
    <w:uiPriority w:val="99"/>
    <w:semiHidden/>
    <w:unhideWhenUsed/>
    <w:rsid w:val="005A245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5A2450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ntempornea">
    <w:name w:val="Table Contemporary"/>
    <w:basedOn w:val="Tabelanormal"/>
    <w:uiPriority w:val="99"/>
    <w:semiHidden/>
    <w:unhideWhenUsed/>
    <w:rsid w:val="005A24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5A245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5A2450"/>
    <w:rPr>
      <w:color w:val="548AB7" w:themeColor="accent1" w:themeShade="BF"/>
    </w:rPr>
    <w:tblPr>
      <w:tblStyleRowBandSize w:val="1"/>
      <w:tblStyleColBandSize w:val="1"/>
      <w:tblInd w:w="0" w:type="dxa"/>
      <w:tblBorders>
        <w:top w:val="single" w:sz="8" w:space="0" w:color="94B6D2" w:themeColor="accent1"/>
        <w:bottom w:val="single" w:sz="8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5A2450"/>
    <w:rPr>
      <w:color w:val="B85A22" w:themeColor="accent2" w:themeShade="BF"/>
    </w:rPr>
    <w:tblPr>
      <w:tblStyleRowBandSize w:val="1"/>
      <w:tblStyleColBandSize w:val="1"/>
      <w:tblInd w:w="0" w:type="dxa"/>
      <w:tblBorders>
        <w:top w:val="single" w:sz="8" w:space="0" w:color="DD8047" w:themeColor="accent2"/>
        <w:bottom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5A2450"/>
    <w:rPr>
      <w:color w:val="80865A" w:themeColor="accent3" w:themeShade="BF"/>
    </w:rPr>
    <w:tblPr>
      <w:tblStyleRowBandSize w:val="1"/>
      <w:tblStyleColBandSize w:val="1"/>
      <w:tblInd w:w="0" w:type="dxa"/>
      <w:tblBorders>
        <w:top w:val="single" w:sz="8" w:space="0" w:color="A5AB81" w:themeColor="accent3"/>
        <w:bottom w:val="single" w:sz="8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5A2450"/>
    <w:rPr>
      <w:color w:val="BA8E2C" w:themeColor="accent4" w:themeShade="BF"/>
    </w:rPr>
    <w:tblPr>
      <w:tblStyleRowBandSize w:val="1"/>
      <w:tblStyleColBandSize w:val="1"/>
      <w:tblInd w:w="0" w:type="dxa"/>
      <w:tblBorders>
        <w:top w:val="single" w:sz="8" w:space="0" w:color="D8B25C" w:themeColor="accent4"/>
        <w:bottom w:val="single" w:sz="8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5A2450"/>
    <w:rPr>
      <w:color w:val="568278" w:themeColor="accent5" w:themeShade="BF"/>
    </w:rPr>
    <w:tblPr>
      <w:tblStyleRowBandSize w:val="1"/>
      <w:tblStyleColBandSize w:val="1"/>
      <w:tblInd w:w="0" w:type="dxa"/>
      <w:tblBorders>
        <w:top w:val="single" w:sz="8" w:space="0" w:color="7BA79D" w:themeColor="accent5"/>
        <w:bottom w:val="single" w:sz="8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5A2450"/>
    <w:rPr>
      <w:color w:val="716767" w:themeColor="accent6" w:themeShade="BF"/>
    </w:rPr>
    <w:tblPr>
      <w:tblStyleRowBandSize w:val="1"/>
      <w:tblStyleColBandSize w:val="1"/>
      <w:tblInd w:w="0" w:type="dxa"/>
      <w:tblBorders>
        <w:top w:val="single" w:sz="8" w:space="0" w:color="968C8C" w:themeColor="accent6"/>
        <w:bottom w:val="single" w:sz="8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5A2450"/>
    <w:tblPr>
      <w:tblStyleRowBandSize w:val="1"/>
      <w:tblStyleColBandSize w:val="1"/>
      <w:tblInd w:w="0" w:type="dxa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2">
    <w:name w:val="List Table 2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3">
    <w:name w:val="List Table 3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Ind w:w="0" w:type="dxa"/>
      <w:tblBorders>
        <w:top w:val="single" w:sz="4" w:space="0" w:color="94B6D2" w:themeColor="accent1"/>
        <w:bottom w:val="single" w:sz="4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Ind w:w="0" w:type="dxa"/>
      <w:tblBorders>
        <w:top w:val="single" w:sz="4" w:space="0" w:color="DD8047" w:themeColor="accent2"/>
        <w:bottom w:val="single" w:sz="4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Ind w:w="0" w:type="dxa"/>
      <w:tblBorders>
        <w:top w:val="single" w:sz="4" w:space="0" w:color="A5AB81" w:themeColor="accent3"/>
        <w:bottom w:val="single" w:sz="4" w:space="0" w:color="A5AB8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Ind w:w="0" w:type="dxa"/>
      <w:tblBorders>
        <w:top w:val="single" w:sz="4" w:space="0" w:color="D8B25C" w:themeColor="accent4"/>
        <w:bottom w:val="single" w:sz="4" w:space="0" w:color="D8B25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Ind w:w="0" w:type="dxa"/>
      <w:tblBorders>
        <w:top w:val="single" w:sz="4" w:space="0" w:color="7BA79D" w:themeColor="accent5"/>
        <w:bottom w:val="single" w:sz="4" w:space="0" w:color="7BA79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Ind w:w="0" w:type="dxa"/>
      <w:tblBorders>
        <w:top w:val="single" w:sz="4" w:space="0" w:color="968C8C" w:themeColor="accent6"/>
        <w:bottom w:val="single" w:sz="4" w:space="0" w:color="968C8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5A2450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A2450"/>
  </w:style>
  <w:style w:type="character" w:customStyle="1" w:styleId="SaudaoChar">
    <w:name w:val="Saudação Char"/>
    <w:basedOn w:val="Fontepargpadro"/>
    <w:link w:val="Sauda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emcolunas1">
    <w:name w:val="Table Columns 1"/>
    <w:basedOn w:val="Tabelanormal"/>
    <w:uiPriority w:val="99"/>
    <w:semiHidden/>
    <w:unhideWhenUsed/>
    <w:rsid w:val="005A24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5A24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5A24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5A24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5A24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5A2450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simples10">
    <w:name w:val="Table Simple 1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5A24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5A24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5A24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5A2450"/>
    <w:pPr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5A2450"/>
    <w:pPr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5A2450"/>
    <w:pPr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5A2450"/>
    <w:pPr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5A2450"/>
    <w:pPr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5A2450"/>
    <w:pPr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5A2450"/>
    <w:pPr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5A2450"/>
    <w:pPr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5A2450"/>
    <w:pPr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5A2450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A2450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A2450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5A2450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1">
    <w:name w:val="Table Grid 1"/>
    <w:basedOn w:val="Tabelanormal"/>
    <w:uiPriority w:val="99"/>
    <w:semiHidden/>
    <w:unhideWhenUsed/>
    <w:rsid w:val="005A24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5A24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5A24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5A24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5A24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5A24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5A24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5A245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">
    <w:name w:val="Grid Table 1 Light"/>
    <w:basedOn w:val="Tabelanormal"/>
    <w:uiPriority w:val="46"/>
    <w:rsid w:val="005A2450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5A2450"/>
    <w:tblPr>
      <w:tblStyleRowBandSize w:val="1"/>
      <w:tblStyleColBandSize w:val="1"/>
      <w:tblInd w:w="0" w:type="dxa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5A2450"/>
    <w:tblPr>
      <w:tblStyleRowBandSize w:val="1"/>
      <w:tblStyleColBandSize w:val="1"/>
      <w:tblInd w:w="0" w:type="dxa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5A2450"/>
    <w:tblPr>
      <w:tblStyleRowBandSize w:val="1"/>
      <w:tblStyleColBandSize w:val="1"/>
      <w:tblInd w:w="0" w:type="dxa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5A2450"/>
    <w:tblPr>
      <w:tblStyleRowBandSize w:val="1"/>
      <w:tblStyleColBandSize w:val="1"/>
      <w:tblInd w:w="0" w:type="dxa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5A2450"/>
    <w:tblPr>
      <w:tblStyleRowBandSize w:val="1"/>
      <w:tblStyleColBandSize w:val="1"/>
      <w:tblInd w:w="0" w:type="dxa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5A2450"/>
    <w:tblPr>
      <w:tblStyleRowBandSize w:val="1"/>
      <w:tblStyleColBandSize w:val="1"/>
      <w:tblInd w:w="0" w:type="dxa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5A2450"/>
    <w:tblPr>
      <w:tblStyleRowBandSize w:val="1"/>
      <w:tblStyleColBandSize w:val="1"/>
      <w:tblInd w:w="0" w:type="dxa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3">
    <w:name w:val="Grid Table 3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5A2450"/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5A2450"/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5A24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5A24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5A24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5A24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5A24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5A24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5A245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Ind w:w="0" w:type="dxa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Ind w:w="0" w:type="dxa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  <w:tblInd w:w="0" w:type="dxa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  <w:tblInd w:w="0" w:type="dxa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5A24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5A24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5A24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245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2450"/>
    <w:rPr>
      <w:rFonts w:ascii="Century Gothic" w:hAnsi="Century Gothic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table" w:styleId="Tabelacomefeitos3D1">
    <w:name w:val="Table 3D effects 1"/>
    <w:basedOn w:val="Tabelanormal"/>
    <w:uiPriority w:val="99"/>
    <w:semiHidden/>
    <w:unhideWhenUsed/>
    <w:rsid w:val="005A24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5A24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5A24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5A24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semiHidden/>
    <w:qFormat/>
    <w:rsid w:val="005A2450"/>
    <w:rPr>
      <w:rFonts w:ascii="Century Gothic" w:hAnsi="Century Gothic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5A2450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A2450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Modelos\Curr&#237;culo%20cinza%20e%20azu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144926C53944CFA54CF1A1D521C7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1B1B37-BAD3-4E80-B3C7-9E7982DCD9C0}"/>
      </w:docPartPr>
      <w:docPartBody>
        <w:p w:rsidR="00A976C0" w:rsidRDefault="00EB3042">
          <w:pPr>
            <w:pStyle w:val="2C144926C53944CFA54CF1A1D521C721"/>
          </w:pPr>
          <w:r w:rsidRPr="00D40ACF">
            <w:rPr>
              <w:noProof/>
              <w:lang w:bidi="pt-BR"/>
            </w:rPr>
            <w:t>Contato</w:t>
          </w:r>
        </w:p>
      </w:docPartBody>
    </w:docPart>
    <w:docPart>
      <w:docPartPr>
        <w:name w:val="CA72B7F13DA0437AB8A284ECADD6AC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DDE8D5-7608-473C-95AB-5127DBCB214B}"/>
      </w:docPartPr>
      <w:docPartBody>
        <w:p w:rsidR="00A976C0" w:rsidRDefault="00EB3042">
          <w:pPr>
            <w:pStyle w:val="CA72B7F13DA0437AB8A284ECADD6AC0B"/>
          </w:pPr>
          <w:r w:rsidRPr="00D40ACF">
            <w:rPr>
              <w:noProof/>
              <w:lang w:bidi="pt-BR"/>
            </w:rPr>
            <w:t>TELEFONE:</w:t>
          </w:r>
        </w:p>
      </w:docPartBody>
    </w:docPart>
    <w:docPart>
      <w:docPartPr>
        <w:name w:val="40E511E59C5B40F184A49400FF39A4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7FAFD4-7E23-4348-93D8-54DC2A41EBB3}"/>
      </w:docPartPr>
      <w:docPartBody>
        <w:p w:rsidR="00A976C0" w:rsidRDefault="00EB3042">
          <w:pPr>
            <w:pStyle w:val="40E511E59C5B40F184A49400FF39A448"/>
          </w:pPr>
          <w:r w:rsidRPr="00D40ACF">
            <w:rPr>
              <w:noProof/>
              <w:lang w:bidi="pt-BR"/>
            </w:rPr>
            <w:t>EMAIL:</w:t>
          </w:r>
        </w:p>
      </w:docPartBody>
    </w:docPart>
    <w:docPart>
      <w:docPartPr>
        <w:name w:val="4A5B17B2835B43B5AC076B484CAEB9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C109B-189F-491B-853F-73F970703E59}"/>
      </w:docPartPr>
      <w:docPartBody>
        <w:p w:rsidR="00A976C0" w:rsidRDefault="00EB3042">
          <w:pPr>
            <w:pStyle w:val="4A5B17B2835B43B5AC076B484CAEB99C"/>
          </w:pPr>
          <w:r w:rsidRPr="00D40ACF">
            <w:rPr>
              <w:noProof/>
              <w:lang w:bidi="pt-BR"/>
            </w:rPr>
            <w:t>EDUCAÇÃO</w:t>
          </w:r>
        </w:p>
      </w:docPartBody>
    </w:docPart>
    <w:docPart>
      <w:docPartPr>
        <w:name w:val="00AEBC97725B463586858E7ACD7E48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347E79-DD7C-46E6-92E6-7DB2D9FF6FD0}"/>
      </w:docPartPr>
      <w:docPartBody>
        <w:p w:rsidR="00A976C0" w:rsidRDefault="00EB3042">
          <w:pPr>
            <w:pStyle w:val="00AEBC97725B463586858E7ACD7E4873"/>
          </w:pPr>
          <w:r w:rsidRPr="00D40ACF">
            <w:rPr>
              <w:noProof/>
              <w:lang w:bidi="pt-BR"/>
            </w:rPr>
            <w:t>EXPERIÊNCIA DE TRABALHO</w:t>
          </w:r>
        </w:p>
      </w:docPartBody>
    </w:docPart>
    <w:docPart>
      <w:docPartPr>
        <w:name w:val="B24061CFA6214D15867296E776465E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883D3C-4AB7-4540-8A3A-F42ADFB85579}"/>
      </w:docPartPr>
      <w:docPartBody>
        <w:p w:rsidR="00A976C0" w:rsidRDefault="00EB3042">
          <w:pPr>
            <w:pStyle w:val="B24061CFA6214D15867296E776465E9D"/>
          </w:pPr>
          <w:r w:rsidRPr="00D40ACF">
            <w:rPr>
              <w:rStyle w:val="Ttulo2Char"/>
              <w:noProof/>
              <w:lang w:bidi="pt-BR"/>
            </w:rPr>
            <w:t>HABILIDADES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2"/>
    <w:rsid w:val="00071E31"/>
    <w:rsid w:val="00100A84"/>
    <w:rsid w:val="0029053E"/>
    <w:rsid w:val="003A3121"/>
    <w:rsid w:val="00483542"/>
    <w:rsid w:val="004C3CF7"/>
    <w:rsid w:val="005811C5"/>
    <w:rsid w:val="006D1E76"/>
    <w:rsid w:val="007D0E10"/>
    <w:rsid w:val="008D40B7"/>
    <w:rsid w:val="00A976C0"/>
    <w:rsid w:val="00D7531D"/>
    <w:rsid w:val="00DF07E8"/>
    <w:rsid w:val="00EB3042"/>
    <w:rsid w:val="00F2469D"/>
    <w:rsid w:val="00F94ADE"/>
    <w:rsid w:val="00FC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qFormat/>
    <w:rsid w:val="00100A84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D6768E7354C421FBA5C0487B0F6DBB1">
    <w:name w:val="9D6768E7354C421FBA5C0487B0F6DBB1"/>
  </w:style>
  <w:style w:type="paragraph" w:customStyle="1" w:styleId="9C4C6683029C413A913A53E224FF221B">
    <w:name w:val="9C4C6683029C413A913A53E224FF221B"/>
  </w:style>
  <w:style w:type="paragraph" w:customStyle="1" w:styleId="FCDED44684884CDF95B2C52A509E4FAA">
    <w:name w:val="FCDED44684884CDF95B2C52A509E4FAA"/>
  </w:style>
  <w:style w:type="paragraph" w:customStyle="1" w:styleId="674AEA05691A4911B4E56CA2C80BCFAB">
    <w:name w:val="674AEA05691A4911B4E56CA2C80BCFAB"/>
  </w:style>
  <w:style w:type="paragraph" w:customStyle="1" w:styleId="2C144926C53944CFA54CF1A1D521C721">
    <w:name w:val="2C144926C53944CFA54CF1A1D521C721"/>
  </w:style>
  <w:style w:type="paragraph" w:customStyle="1" w:styleId="CA72B7F13DA0437AB8A284ECADD6AC0B">
    <w:name w:val="CA72B7F13DA0437AB8A284ECADD6AC0B"/>
  </w:style>
  <w:style w:type="paragraph" w:customStyle="1" w:styleId="28334CAEFAC348D5861B99D48D76DBF4">
    <w:name w:val="28334CAEFAC348D5861B99D48D76DBF4"/>
  </w:style>
  <w:style w:type="paragraph" w:customStyle="1" w:styleId="368DAD2D117346CC9E49D3F96A106B6C">
    <w:name w:val="368DAD2D117346CC9E49D3F96A106B6C"/>
  </w:style>
  <w:style w:type="paragraph" w:customStyle="1" w:styleId="42C03F8EDF2D4AA2AB5B85CE069915C5">
    <w:name w:val="42C03F8EDF2D4AA2AB5B85CE069915C5"/>
  </w:style>
  <w:style w:type="paragraph" w:customStyle="1" w:styleId="40E511E59C5B40F184A49400FF39A448">
    <w:name w:val="40E511E59C5B40F184A49400FF39A448"/>
  </w:style>
  <w:style w:type="character" w:styleId="Hyperlink">
    <w:name w:val="Hyperlink"/>
    <w:basedOn w:val="Fontepargpadro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887591214DB2474C8E6A1A49039257DA">
    <w:name w:val="887591214DB2474C8E6A1A49039257DA"/>
  </w:style>
  <w:style w:type="paragraph" w:customStyle="1" w:styleId="9859B3B226D24ECC91333FB5A5151097">
    <w:name w:val="9859B3B226D24ECC91333FB5A5151097"/>
  </w:style>
  <w:style w:type="paragraph" w:customStyle="1" w:styleId="5A457DE080C4422C8E868D0CA65A93F4">
    <w:name w:val="5A457DE080C4422C8E868D0CA65A93F4"/>
  </w:style>
  <w:style w:type="paragraph" w:customStyle="1" w:styleId="7948EC8FE53142CAAA1DD1931D795C57">
    <w:name w:val="7948EC8FE53142CAAA1DD1931D795C57"/>
  </w:style>
  <w:style w:type="paragraph" w:customStyle="1" w:styleId="8B2E112917A549A286BC8656A4B9C4CE">
    <w:name w:val="8B2E112917A549A286BC8656A4B9C4CE"/>
  </w:style>
  <w:style w:type="paragraph" w:customStyle="1" w:styleId="0F56FC80EB66466FA4591C74B1D8C772">
    <w:name w:val="0F56FC80EB66466FA4591C74B1D8C772"/>
  </w:style>
  <w:style w:type="paragraph" w:customStyle="1" w:styleId="4A5B17B2835B43B5AC076B484CAEB99C">
    <w:name w:val="4A5B17B2835B43B5AC076B484CAEB99C"/>
  </w:style>
  <w:style w:type="paragraph" w:customStyle="1" w:styleId="26D37F780B66425C92F366A9419DFCC7">
    <w:name w:val="26D37F780B66425C92F366A9419DFCC7"/>
  </w:style>
  <w:style w:type="paragraph" w:customStyle="1" w:styleId="AEA7A8FF88794D7586FC117D41D0BEE9">
    <w:name w:val="AEA7A8FF88794D7586FC117D41D0BEE9"/>
  </w:style>
  <w:style w:type="paragraph" w:customStyle="1" w:styleId="F68BC0FA1CBF4E0095663CD00202C201">
    <w:name w:val="F68BC0FA1CBF4E0095663CD00202C201"/>
  </w:style>
  <w:style w:type="paragraph" w:customStyle="1" w:styleId="0FA991657098459B9FC7418B28169BD2">
    <w:name w:val="0FA991657098459B9FC7418B28169BD2"/>
  </w:style>
  <w:style w:type="paragraph" w:customStyle="1" w:styleId="251FB724860D4F1D90FB774D41B7A4F0">
    <w:name w:val="251FB724860D4F1D90FB774D41B7A4F0"/>
  </w:style>
  <w:style w:type="paragraph" w:customStyle="1" w:styleId="597B373659924B8ABD480FFC53F32A7A">
    <w:name w:val="597B373659924B8ABD480FFC53F32A7A"/>
  </w:style>
  <w:style w:type="paragraph" w:customStyle="1" w:styleId="ABC746E75D584AC88C2C1C7B34121FA5">
    <w:name w:val="ABC746E75D584AC88C2C1C7B34121FA5"/>
  </w:style>
  <w:style w:type="paragraph" w:customStyle="1" w:styleId="1D9516975F554156BF3E716482A1D59F">
    <w:name w:val="1D9516975F554156BF3E716482A1D59F"/>
  </w:style>
  <w:style w:type="paragraph" w:customStyle="1" w:styleId="00AEBC97725B463586858E7ACD7E4873">
    <w:name w:val="00AEBC97725B463586858E7ACD7E4873"/>
  </w:style>
  <w:style w:type="paragraph" w:customStyle="1" w:styleId="A22CB4A6A6054390B1A1942DCD42FF09">
    <w:name w:val="A22CB4A6A6054390B1A1942DCD42FF09"/>
  </w:style>
  <w:style w:type="paragraph" w:customStyle="1" w:styleId="CF48D0A6E7D841229AEDBA5D8349CDD3">
    <w:name w:val="CF48D0A6E7D841229AEDBA5D8349CDD3"/>
  </w:style>
  <w:style w:type="paragraph" w:customStyle="1" w:styleId="C7020BF8E7E540A6BB75AE8020E25A3C">
    <w:name w:val="C7020BF8E7E540A6BB75AE8020E25A3C"/>
  </w:style>
  <w:style w:type="paragraph" w:customStyle="1" w:styleId="1E9DBC94B53140818897528B1CDBD37A">
    <w:name w:val="1E9DBC94B53140818897528B1CDBD37A"/>
  </w:style>
  <w:style w:type="paragraph" w:customStyle="1" w:styleId="10DF90D7E9CF41D197BA8629225F8BAF">
    <w:name w:val="10DF90D7E9CF41D197BA8629225F8BAF"/>
  </w:style>
  <w:style w:type="paragraph" w:customStyle="1" w:styleId="552C8E9296914B1B96690BBD21006CC4">
    <w:name w:val="552C8E9296914B1B96690BBD21006CC4"/>
  </w:style>
  <w:style w:type="paragraph" w:customStyle="1" w:styleId="88C9268660F64656903BEDD5E3D53BEE">
    <w:name w:val="88C9268660F64656903BEDD5E3D53BEE"/>
  </w:style>
  <w:style w:type="paragraph" w:customStyle="1" w:styleId="468C74C7FE794CBBA63A5BFE0BD270DC">
    <w:name w:val="468C74C7FE794CBBA63A5BFE0BD270DC"/>
  </w:style>
  <w:style w:type="paragraph" w:customStyle="1" w:styleId="E7FAB6E526BD4F00BCB5DE769A480853">
    <w:name w:val="E7FAB6E526BD4F00BCB5DE769A480853"/>
  </w:style>
  <w:style w:type="paragraph" w:customStyle="1" w:styleId="5397C07921D249BCA315A9E651CD9A94">
    <w:name w:val="5397C07921D249BCA315A9E651CD9A94"/>
  </w:style>
  <w:style w:type="paragraph" w:customStyle="1" w:styleId="62525293D65A48E494D7B8F02A445FC6">
    <w:name w:val="62525293D65A48E494D7B8F02A445FC6"/>
  </w:style>
  <w:style w:type="paragraph" w:customStyle="1" w:styleId="BBF9922CCD914D6E988410AB982D69BD">
    <w:name w:val="BBF9922CCD914D6E988410AB982D69BD"/>
  </w:style>
  <w:style w:type="paragraph" w:customStyle="1" w:styleId="52DD3A79AD9D41078CD02A16C3FF16AA">
    <w:name w:val="52DD3A79AD9D41078CD02A16C3FF16AA"/>
  </w:style>
  <w:style w:type="paragraph" w:customStyle="1" w:styleId="7CCB91BC950C4D4EA0C69D96EE29810D">
    <w:name w:val="7CCB91BC950C4D4EA0C69D96EE29810D"/>
  </w:style>
  <w:style w:type="paragraph" w:customStyle="1" w:styleId="71ECF9FCC81D4E47A9E1D3C3084D3FC9">
    <w:name w:val="71ECF9FCC81D4E47A9E1D3C3084D3FC9"/>
  </w:style>
  <w:style w:type="character" w:customStyle="1" w:styleId="Ttulo2Char">
    <w:name w:val="Título 2 Char"/>
    <w:basedOn w:val="Fontepargpadro"/>
    <w:link w:val="Ttulo2"/>
    <w:uiPriority w:val="9"/>
    <w:rsid w:val="00100A84"/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paragraph" w:customStyle="1" w:styleId="B24061CFA6214D15867296E776465E9D">
    <w:name w:val="B24061CFA6214D15867296E776465E9D"/>
  </w:style>
  <w:style w:type="paragraph" w:customStyle="1" w:styleId="7863BED94D7647AEAA9AAA13714876C7">
    <w:name w:val="7863BED94D7647AEAA9AAA13714876C7"/>
    <w:rsid w:val="00100A84"/>
  </w:style>
  <w:style w:type="paragraph" w:customStyle="1" w:styleId="352ACFEF8B4C47658B97D243090FD14B">
    <w:name w:val="352ACFEF8B4C47658B97D243090FD14B"/>
    <w:rsid w:val="00100A84"/>
  </w:style>
  <w:style w:type="paragraph" w:customStyle="1" w:styleId="DEA9337902154E68B7BFDE455F373FFC">
    <w:name w:val="DEA9337902154E68B7BFDE455F373FFC"/>
    <w:rsid w:val="00100A84"/>
  </w:style>
  <w:style w:type="paragraph" w:customStyle="1" w:styleId="76EA66093FD24F2ABD99FA08637CF1AE">
    <w:name w:val="76EA66093FD24F2ABD99FA08637CF1AE"/>
    <w:rsid w:val="00100A84"/>
  </w:style>
  <w:style w:type="paragraph" w:customStyle="1" w:styleId="01E224E992B4495F832F5B0081B9D7EA">
    <w:name w:val="01E224E992B4495F832F5B0081B9D7EA"/>
    <w:rsid w:val="00100A84"/>
  </w:style>
  <w:style w:type="paragraph" w:customStyle="1" w:styleId="6C18B30E679E44E5A41A03ED6471FF27">
    <w:name w:val="6C18B30E679E44E5A41A03ED6471FF27"/>
    <w:rsid w:val="00100A84"/>
  </w:style>
  <w:style w:type="paragraph" w:customStyle="1" w:styleId="C6A0FEC284FA4D66A65436FD6A6D4C6E">
    <w:name w:val="C6A0FEC284FA4D66A65436FD6A6D4C6E"/>
    <w:rsid w:val="00100A84"/>
  </w:style>
  <w:style w:type="paragraph" w:customStyle="1" w:styleId="E8BA0528A2844E9F8302560F8BAA6C71">
    <w:name w:val="E8BA0528A2844E9F8302560F8BAA6C71"/>
    <w:rsid w:val="00100A84"/>
  </w:style>
  <w:style w:type="paragraph" w:customStyle="1" w:styleId="C7D86D1B43B74E81B966D6EC27671471">
    <w:name w:val="C7D86D1B43B74E81B966D6EC27671471"/>
    <w:rsid w:val="00100A84"/>
  </w:style>
  <w:style w:type="paragraph" w:customStyle="1" w:styleId="DCF88A981A8D482794E1999CEDF16AD4">
    <w:name w:val="DCF88A981A8D482794E1999CEDF16AD4"/>
    <w:rsid w:val="00100A84"/>
  </w:style>
  <w:style w:type="paragraph" w:customStyle="1" w:styleId="A46B14184B714B0EAE17E4EDFD82FB1F">
    <w:name w:val="A46B14184B714B0EAE17E4EDFD82FB1F"/>
    <w:rsid w:val="00100A84"/>
  </w:style>
  <w:style w:type="paragraph" w:customStyle="1" w:styleId="3F5D7728679A4927928DBF26D4030DE8">
    <w:name w:val="3F5D7728679A4927928DBF26D4030DE8"/>
    <w:rsid w:val="00100A84"/>
  </w:style>
  <w:style w:type="paragraph" w:customStyle="1" w:styleId="06B01147DB644438811FBC6050B68A47">
    <w:name w:val="06B01147DB644438811FBC6050B68A47"/>
    <w:rsid w:val="00100A84"/>
  </w:style>
  <w:style w:type="paragraph" w:customStyle="1" w:styleId="01A6977C5236452089B714F6E8AC5AB8">
    <w:name w:val="01A6977C5236452089B714F6E8AC5AB8"/>
    <w:rsid w:val="00100A84"/>
  </w:style>
  <w:style w:type="paragraph" w:customStyle="1" w:styleId="265D6026030C4A329EF6C538211B075C">
    <w:name w:val="265D6026030C4A329EF6C538211B075C"/>
    <w:rsid w:val="00100A84"/>
  </w:style>
  <w:style w:type="paragraph" w:customStyle="1" w:styleId="CBA2B74F1B874FF8B60E3BA417EC4924">
    <w:name w:val="CBA2B74F1B874FF8B60E3BA417EC4924"/>
    <w:rsid w:val="00100A84"/>
  </w:style>
  <w:style w:type="paragraph" w:customStyle="1" w:styleId="66515D7E84544F45B9331425695C9678">
    <w:name w:val="66515D7E84544F45B9331425695C9678"/>
    <w:rsid w:val="00100A84"/>
  </w:style>
  <w:style w:type="paragraph" w:customStyle="1" w:styleId="83962EBFC7FD4BDAB13C20766E0A40C4">
    <w:name w:val="83962EBFC7FD4BDAB13C20766E0A40C4"/>
    <w:rsid w:val="00100A84"/>
  </w:style>
  <w:style w:type="paragraph" w:customStyle="1" w:styleId="B38901EBB8D347E8B79B6B71940C8251">
    <w:name w:val="B38901EBB8D347E8B79B6B71940C8251"/>
    <w:rsid w:val="00100A84"/>
  </w:style>
  <w:style w:type="paragraph" w:customStyle="1" w:styleId="A6D9394AE2BC464EB93AF3A284B176FD">
    <w:name w:val="A6D9394AE2BC464EB93AF3A284B176FD"/>
    <w:rsid w:val="00100A84"/>
  </w:style>
  <w:style w:type="paragraph" w:customStyle="1" w:styleId="4F2A02B5E8A84C30A91146AB2F792B66">
    <w:name w:val="4F2A02B5E8A84C30A91146AB2F792B66"/>
    <w:rsid w:val="00100A84"/>
  </w:style>
  <w:style w:type="paragraph" w:customStyle="1" w:styleId="E5850B2691064EC088CB9408ECDF3042">
    <w:name w:val="E5850B2691064EC088CB9408ECDF3042"/>
    <w:rsid w:val="00100A84"/>
  </w:style>
  <w:style w:type="paragraph" w:customStyle="1" w:styleId="DC23C3F060234EA3B74BD7D5C01D8D0D">
    <w:name w:val="DC23C3F060234EA3B74BD7D5C01D8D0D"/>
    <w:rsid w:val="00100A84"/>
  </w:style>
  <w:style w:type="paragraph" w:customStyle="1" w:styleId="33F332EF65BA4F0B8A88B10CC791575D">
    <w:name w:val="33F332EF65BA4F0B8A88B10CC791575D"/>
    <w:rsid w:val="00100A84"/>
  </w:style>
  <w:style w:type="paragraph" w:customStyle="1" w:styleId="1754D4AFD43F4351B8CE2F9E7C25A0F3">
    <w:name w:val="1754D4AFD43F4351B8CE2F9E7C25A0F3"/>
    <w:rsid w:val="00100A84"/>
  </w:style>
  <w:style w:type="paragraph" w:customStyle="1" w:styleId="8D960FF70481492D837DF3C5C23028BE">
    <w:name w:val="8D960FF70481492D837DF3C5C23028BE"/>
    <w:rsid w:val="00100A84"/>
  </w:style>
  <w:style w:type="paragraph" w:customStyle="1" w:styleId="F6FDB0B4571A4462A6F9BE80CD348784">
    <w:name w:val="F6FDB0B4571A4462A6F9BE80CD348784"/>
    <w:rsid w:val="00100A84"/>
  </w:style>
  <w:style w:type="paragraph" w:customStyle="1" w:styleId="880FEAB848FE42508ED10F4854D74BA0">
    <w:name w:val="880FEAB848FE42508ED10F4854D74BA0"/>
    <w:rsid w:val="00100A84"/>
  </w:style>
  <w:style w:type="paragraph" w:customStyle="1" w:styleId="1C8A54AAAA0A4CBF999D3F70625B496F">
    <w:name w:val="1C8A54AAAA0A4CBF999D3F70625B496F"/>
    <w:rsid w:val="00100A84"/>
  </w:style>
  <w:style w:type="paragraph" w:customStyle="1" w:styleId="53A1AC84E56C45CF8837B36151C32830">
    <w:name w:val="53A1AC84E56C45CF8837B36151C32830"/>
    <w:rsid w:val="00100A84"/>
  </w:style>
  <w:style w:type="paragraph" w:customStyle="1" w:styleId="40AA39D4D4DE4F9D9B61E1DFA7565328">
    <w:name w:val="40AA39D4D4DE4F9D9B61E1DFA7565328"/>
    <w:rsid w:val="00100A84"/>
  </w:style>
  <w:style w:type="paragraph" w:customStyle="1" w:styleId="F682A240BEE3464C9F7E4FD3E60F7311">
    <w:name w:val="F682A240BEE3464C9F7E4FD3E60F7311"/>
    <w:rsid w:val="00100A84"/>
  </w:style>
  <w:style w:type="paragraph" w:customStyle="1" w:styleId="D18DE8EC5CB6435F8F9511A0C21A6BDD">
    <w:name w:val="D18DE8EC5CB6435F8F9511A0C21A6BDD"/>
    <w:rsid w:val="00100A84"/>
  </w:style>
  <w:style w:type="paragraph" w:customStyle="1" w:styleId="27D261F9A8B04047B06C53200B7ECE17">
    <w:name w:val="27D261F9A8B04047B06C53200B7ECE17"/>
    <w:rsid w:val="00100A84"/>
  </w:style>
  <w:style w:type="paragraph" w:customStyle="1" w:styleId="89D1B922449B491EA32D0B46B2BAF63A">
    <w:name w:val="89D1B922449B491EA32D0B46B2BAF63A"/>
    <w:rsid w:val="00100A84"/>
  </w:style>
  <w:style w:type="paragraph" w:customStyle="1" w:styleId="E0097F9AB158420EBA4568B99CE70D86">
    <w:name w:val="E0097F9AB158420EBA4568B99CE70D86"/>
    <w:rsid w:val="00100A84"/>
  </w:style>
  <w:style w:type="paragraph" w:customStyle="1" w:styleId="CD8F9A9D89E14AEBA718384DD02E00F5">
    <w:name w:val="CD8F9A9D89E14AEBA718384DD02E00F5"/>
    <w:rsid w:val="00100A84"/>
  </w:style>
  <w:style w:type="paragraph" w:customStyle="1" w:styleId="26D5037BA9F648369D0CFCEDACC302E0">
    <w:name w:val="26D5037BA9F648369D0CFCEDACC302E0"/>
    <w:rsid w:val="00100A84"/>
  </w:style>
  <w:style w:type="paragraph" w:customStyle="1" w:styleId="89B28829E560483C80F5A48E73428D57">
    <w:name w:val="89B28829E560483C80F5A48E73428D57"/>
    <w:rsid w:val="00F94ADE"/>
  </w:style>
  <w:style w:type="paragraph" w:customStyle="1" w:styleId="D26375788220467C823F5901F5AFA4B3">
    <w:name w:val="D26375788220467C823F5901F5AFA4B3"/>
    <w:rsid w:val="00F94ADE"/>
  </w:style>
  <w:style w:type="paragraph" w:customStyle="1" w:styleId="57DCFFC215DF4D7F942F5497CBD93050">
    <w:name w:val="57DCFFC215DF4D7F942F5497CBD93050"/>
    <w:rsid w:val="00F94ADE"/>
  </w:style>
  <w:style w:type="paragraph" w:customStyle="1" w:styleId="3E80A6303A0443EB850D947F24AE7FFB">
    <w:name w:val="3E80A6303A0443EB850D947F24AE7FFB"/>
    <w:rsid w:val="00F94ADE"/>
  </w:style>
  <w:style w:type="paragraph" w:customStyle="1" w:styleId="BA74E7EE1F9449E097719CA734F56CBD">
    <w:name w:val="BA74E7EE1F9449E097719CA734F56CBD"/>
    <w:rsid w:val="00F94ADE"/>
  </w:style>
  <w:style w:type="paragraph" w:customStyle="1" w:styleId="561BE46C05594344BBCDBD98BCACED1F">
    <w:name w:val="561BE46C05594344BBCDBD98BCACED1F"/>
    <w:rsid w:val="00F94A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0B74B6F-80B2-47CC-8CEC-E098F608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cinza e azul</Template>
  <TotalTime>0</TotalTime>
  <Pages>1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2023-08-16T17:11:00Z</dcterms:created>
  <dcterms:modified xsi:type="dcterms:W3CDTF">2023-11-05T13:00:00Z</dcterms:modified>
</cp:coreProperties>
</file>